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C8E5BD" w14:textId="28BE6935" w:rsidR="0005393D" w:rsidRPr="0005393D" w:rsidRDefault="00724D0E" w:rsidP="0005393D">
      <w:pPr>
        <w:pStyle w:val="Heading1"/>
        <w:rPr>
          <w:lang w:val="cy-GB"/>
        </w:rPr>
      </w:pPr>
      <w:r>
        <w:rPr>
          <w:lang w:val="cy-GB"/>
        </w:rPr>
        <w:br/>
      </w:r>
      <w:bookmarkStart w:id="0" w:name="_GoBack"/>
      <w:bookmarkEnd w:id="0"/>
      <w:r w:rsidR="0005393D" w:rsidRPr="008372AC">
        <w:rPr>
          <w:lang w:val="cy-GB"/>
        </w:rPr>
        <w:t>Dylan a'r Crwca yn y Parc</w:t>
      </w:r>
    </w:p>
    <w:p w14:paraId="0F7DCF6D" w14:textId="6EEE5827" w:rsidR="00A85F27" w:rsidRPr="008372AC" w:rsidRDefault="00A85F27" w:rsidP="0005393D">
      <w:pPr>
        <w:rPr>
          <w:lang w:val="cy-GB"/>
        </w:rPr>
      </w:pPr>
      <w:r w:rsidRPr="008372AC">
        <w:rPr>
          <w:lang w:val="cy-GB"/>
        </w:rPr>
        <w:t xml:space="preserve">Lleoliad 'Hunchback in the Park', cerdd gan Dylan, yw Parc Cwmdonkin yn ardal Uplands, Abertawe.  Mae'r parc dafliad carreg o'r man lle </w:t>
      </w:r>
      <w:r w:rsidR="005851F4">
        <w:rPr>
          <w:lang w:val="cy-GB"/>
        </w:rPr>
        <w:t>cafodd ei eni a’i fagu</w:t>
      </w:r>
      <w:r w:rsidRPr="008372AC">
        <w:rPr>
          <w:lang w:val="cy-GB"/>
        </w:rPr>
        <w:t xml:space="preserve"> ac felly </w:t>
      </w:r>
      <w:r w:rsidR="005851F4">
        <w:rPr>
          <w:lang w:val="cy-GB"/>
        </w:rPr>
        <w:t>hwn</w:t>
      </w:r>
      <w:r w:rsidRPr="008372AC">
        <w:rPr>
          <w:lang w:val="cy-GB"/>
        </w:rPr>
        <w:t xml:space="preserve"> oedd ei le chwarae yn ystod ei blentyndod.  Mae'r gerdd yn rhoi hanes dyn sy'n wahanol i bawb o'i gwmpas.  Mae ar ei ben ei hun ac yn ddiflas. Mae'n treulio ei holl amser yn y parc.  Mae'r plant lleol yn tynnu ei goes a</w:t>
      </w:r>
      <w:r w:rsidR="005851F4">
        <w:rPr>
          <w:lang w:val="cy-GB"/>
        </w:rPr>
        <w:t xml:space="preserve">c yn ei </w:t>
      </w:r>
      <w:r w:rsidRPr="008372AC">
        <w:rPr>
          <w:lang w:val="cy-GB"/>
        </w:rPr>
        <w:t xml:space="preserve">boeni ac mae'n osgoi ceidwad y parc. </w:t>
      </w:r>
    </w:p>
    <w:p w14:paraId="688B509A" w14:textId="77777777" w:rsidR="00A85F27" w:rsidRPr="008372AC" w:rsidRDefault="00A85F27" w:rsidP="0005393D">
      <w:pPr>
        <w:rPr>
          <w:lang w:val="cy-GB"/>
        </w:rPr>
      </w:pPr>
    </w:p>
    <w:p w14:paraId="43A01324" w14:textId="77777777" w:rsidR="00A85F27" w:rsidRPr="008372AC" w:rsidRDefault="00A85F27" w:rsidP="0005393D">
      <w:pPr>
        <w:rPr>
          <w:lang w:val="cy-GB"/>
        </w:rPr>
      </w:pPr>
      <w:r w:rsidRPr="008372AC">
        <w:rPr>
          <w:lang w:val="cy-GB"/>
        </w:rPr>
        <w:t>Mae'r gerdd yn cael ei hadrodd o dri safbwynt - safbwynt y bardd, y crwca a'r bachgen.  Yn y gerdd mae Dylan yn edrych ar gariad, byd natur a'r dychymyg, drwy fyd plant a byd oedolion.</w:t>
      </w:r>
    </w:p>
    <w:p w14:paraId="6F0B14D5" w14:textId="77777777" w:rsidR="00A85F27" w:rsidRPr="008372AC" w:rsidRDefault="00A85F27" w:rsidP="00A85F27">
      <w:pPr>
        <w:rPr>
          <w:rFonts w:ascii="SassoonPrimaryTypeMedium" w:hAnsi="SassoonPrimaryTypeMedium"/>
          <w:lang w:val="cy-GB"/>
        </w:rPr>
      </w:pPr>
    </w:p>
    <w:p w14:paraId="172B1788" w14:textId="77777777" w:rsidR="00A85F27" w:rsidRPr="008372AC" w:rsidRDefault="00A85F27" w:rsidP="00A85F27">
      <w:pPr>
        <w:rPr>
          <w:rFonts w:ascii="SassoonPrimaryTypeMedium" w:hAnsi="SassoonPrimaryTypeMedium"/>
          <w:color w:val="FF0000"/>
          <w:lang w:val="cy-GB"/>
        </w:rPr>
      </w:pPr>
    </w:p>
    <w:p w14:paraId="6B328250" w14:textId="5583CDB7" w:rsidR="00A85F27" w:rsidRPr="0005393D" w:rsidRDefault="00724D0E" w:rsidP="0005393D">
      <w:pPr>
        <w:jc w:val="center"/>
        <w:rPr>
          <w:rFonts w:ascii="SassoonPrimaryTypeMedium" w:hAnsi="SassoonPrimaryTypeMedium"/>
          <w:b/>
          <w:lang w:val="cy-GB"/>
        </w:rPr>
      </w:pPr>
      <w:hyperlink r:id="rId8" w:history="1">
        <w:r w:rsidR="00A85F27" w:rsidRPr="0005393D">
          <w:rPr>
            <w:rStyle w:val="Hyperlink"/>
            <w:rFonts w:ascii="SassoonPrimaryTypeMedium" w:hAnsi="SassoonPrimaryTypeMedium"/>
            <w:b/>
            <w:color w:val="auto"/>
            <w:lang w:val="cy-GB"/>
          </w:rPr>
          <w:t>http://www.rockandrollpoet.co.uk/videos.html</w:t>
        </w:r>
      </w:hyperlink>
      <w:r>
        <w:rPr>
          <w:rStyle w:val="Hyperlink"/>
          <w:rFonts w:ascii="SassoonPrimaryTypeMedium" w:hAnsi="SassoonPrimaryTypeMedium"/>
          <w:b/>
          <w:color w:val="auto"/>
          <w:lang w:val="cy-GB"/>
        </w:rPr>
        <w:br/>
      </w:r>
    </w:p>
    <w:p w14:paraId="2E8A61FD" w14:textId="77777777" w:rsidR="0005393D" w:rsidRDefault="0005393D" w:rsidP="00A85F27">
      <w:pPr>
        <w:rPr>
          <w:rFonts w:ascii="SassoonPrimaryTypeMedium" w:hAnsi="SassoonPrimaryTypeMedium"/>
          <w:color w:val="FF0000"/>
          <w:lang w:val="cy-GB"/>
        </w:rPr>
      </w:pPr>
    </w:p>
    <w:p w14:paraId="0DDDEAB9" w14:textId="6DCF9E78" w:rsidR="0005393D" w:rsidRPr="008372AC" w:rsidRDefault="0005393D" w:rsidP="0005393D">
      <w:pPr>
        <w:jc w:val="center"/>
        <w:rPr>
          <w:rFonts w:ascii="SassoonPrimaryTypeMedium" w:hAnsi="SassoonPrimaryTypeMedium"/>
          <w:color w:val="FF0000"/>
          <w:lang w:val="cy-GB"/>
        </w:rPr>
      </w:pPr>
      <w:r>
        <w:rPr>
          <w:rFonts w:ascii="SassoonPrimaryTypeMedium" w:hAnsi="SassoonPrimaryTypeMedium"/>
          <w:noProof/>
          <w:color w:val="FF0000"/>
        </w:rPr>
        <w:drawing>
          <wp:inline distT="0" distB="0" distL="0" distR="0" wp14:anchorId="60B523BC" wp14:editId="789F4C29">
            <wp:extent cx="3131072" cy="256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40" cy="25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006D" w14:textId="77777777" w:rsidR="00A85F27" w:rsidRPr="008372AC" w:rsidRDefault="00A85F27" w:rsidP="00A85F27">
      <w:pPr>
        <w:rPr>
          <w:rFonts w:ascii="SassoonPrimaryTypeMedium" w:hAnsi="SassoonPrimaryTypeMedium"/>
          <w:color w:val="FF0000"/>
          <w:lang w:val="cy-GB"/>
        </w:rPr>
      </w:pPr>
    </w:p>
    <w:p w14:paraId="502D0CE5" w14:textId="77777777" w:rsidR="00A85F27" w:rsidRPr="008372AC" w:rsidRDefault="00A85F27" w:rsidP="00A85F27">
      <w:pPr>
        <w:rPr>
          <w:rFonts w:ascii="SassoonPrimaryTypeMedium" w:hAnsi="SassoonPrimaryTypeMedium"/>
          <w:color w:val="FF0000"/>
          <w:lang w:val="cy-GB"/>
        </w:rPr>
      </w:pPr>
    </w:p>
    <w:p w14:paraId="6B5488FA" w14:textId="77777777" w:rsidR="00A85F27" w:rsidRDefault="00A85F27" w:rsidP="00A85F27">
      <w:pPr>
        <w:rPr>
          <w:rFonts w:cs="Arial"/>
          <w:lang w:val="cy-GB"/>
        </w:rPr>
      </w:pPr>
      <w:r w:rsidRPr="0005393D">
        <w:rPr>
          <w:rFonts w:cs="Arial"/>
          <w:lang w:val="cy-GB"/>
        </w:rPr>
        <w:t>Gweithgareddau Addysgu:</w:t>
      </w:r>
    </w:p>
    <w:p w14:paraId="53D53861" w14:textId="77777777" w:rsidR="0005393D" w:rsidRPr="0005393D" w:rsidRDefault="0005393D" w:rsidP="00A85F27">
      <w:pPr>
        <w:rPr>
          <w:rFonts w:cs="Arial"/>
          <w:lang w:val="cy-GB"/>
        </w:rPr>
      </w:pPr>
    </w:p>
    <w:p w14:paraId="2517CC38" w14:textId="35E0C9B0" w:rsidR="00A85F27" w:rsidRPr="0005393D" w:rsidRDefault="00A85F27" w:rsidP="00A85F27">
      <w:pPr>
        <w:pStyle w:val="ListParagraph"/>
        <w:numPr>
          <w:ilvl w:val="0"/>
          <w:numId w:val="4"/>
        </w:numPr>
        <w:rPr>
          <w:rFonts w:cs="Arial"/>
          <w:lang w:val="cy-GB"/>
        </w:rPr>
      </w:pPr>
      <w:r w:rsidRPr="0005393D">
        <w:rPr>
          <w:rFonts w:cs="Arial"/>
          <w:lang w:val="cy-GB"/>
        </w:rPr>
        <w:t>Edrychwch ar y safbwyntiau gwahanol yn y gerdd. Rhowch y crwca a'r bachgen yn y gadair goch, gan annog y dysgwyr i holi cwestiynau penagored.  Gallai hyn arwain at fonolog o feddyliau'r crwca wrth iddo eistedd ar y fainc.</w:t>
      </w:r>
      <w:r w:rsidR="0005393D">
        <w:rPr>
          <w:rFonts w:cs="Arial"/>
          <w:lang w:val="cy-GB"/>
        </w:rPr>
        <w:br/>
      </w:r>
    </w:p>
    <w:p w14:paraId="1D023B51" w14:textId="0BA646B9" w:rsidR="00A85F27" w:rsidRPr="0005393D" w:rsidRDefault="00A85F27" w:rsidP="00A85F27">
      <w:pPr>
        <w:pStyle w:val="ListParagraph"/>
        <w:numPr>
          <w:ilvl w:val="0"/>
          <w:numId w:val="4"/>
        </w:numPr>
        <w:rPr>
          <w:rFonts w:cs="Arial"/>
          <w:lang w:val="cy-GB"/>
        </w:rPr>
      </w:pPr>
      <w:r w:rsidRPr="0005393D">
        <w:rPr>
          <w:rFonts w:cs="Arial"/>
          <w:lang w:val="cy-GB"/>
        </w:rPr>
        <w:t>Cymharwch a chyferbynnu 'Voices in the Park' gan Anthony Browne sydd hefyd yn stori wedi'i gosod mewn parc ac wedi'i hadrodd o amryw o safbwyntiau.  Gellid gwneud hyn gan ddefnyddio diagram Venn.</w:t>
      </w:r>
      <w:r w:rsidR="0005393D">
        <w:rPr>
          <w:rFonts w:cs="Arial"/>
          <w:lang w:val="cy-GB"/>
        </w:rPr>
        <w:br/>
      </w:r>
    </w:p>
    <w:p w14:paraId="3C77C71D" w14:textId="77777777" w:rsidR="00724D0E" w:rsidRDefault="00A85F27" w:rsidP="00A85F27">
      <w:pPr>
        <w:pStyle w:val="ListParagraph"/>
        <w:numPr>
          <w:ilvl w:val="0"/>
          <w:numId w:val="4"/>
        </w:numPr>
        <w:rPr>
          <w:rFonts w:cs="Arial"/>
          <w:lang w:val="cy-GB"/>
        </w:rPr>
      </w:pPr>
      <w:r w:rsidRPr="0005393D">
        <w:rPr>
          <w:rFonts w:cs="Arial"/>
          <w:lang w:val="cy-GB"/>
        </w:rPr>
        <w:t xml:space="preserve">Edrychwch ar Ddigartrefedd.  Sut byddai bywyd person digartef yn wahanol i fywyd y dysgwyr?  Sut byddech chi'n goroesi ar y strydoedd? Oes unrhyw beth cadarnhaol am y ffordd hon o fyw?  </w:t>
      </w:r>
    </w:p>
    <w:p w14:paraId="7B71D706" w14:textId="77777777" w:rsidR="00724D0E" w:rsidRDefault="00724D0E" w:rsidP="00724D0E">
      <w:pPr>
        <w:rPr>
          <w:rFonts w:cs="Arial"/>
          <w:lang w:val="cy-GB"/>
        </w:rPr>
      </w:pPr>
    </w:p>
    <w:p w14:paraId="79AA4406" w14:textId="5A1E7102" w:rsidR="00A85F27" w:rsidRPr="00724D0E" w:rsidRDefault="0005393D" w:rsidP="00724D0E">
      <w:pPr>
        <w:rPr>
          <w:rFonts w:cs="Arial"/>
          <w:lang w:val="cy-GB"/>
        </w:rPr>
      </w:pPr>
      <w:r w:rsidRPr="00724D0E">
        <w:rPr>
          <w:rFonts w:cs="Arial"/>
          <w:lang w:val="cy-GB"/>
        </w:rPr>
        <w:lastRenderedPageBreak/>
        <w:br/>
      </w:r>
    </w:p>
    <w:p w14:paraId="33D7A9FB" w14:textId="6DBD26B9" w:rsidR="0005393D" w:rsidRPr="00724D0E" w:rsidRDefault="00A85F27" w:rsidP="0005393D">
      <w:pPr>
        <w:pStyle w:val="ListParagraph"/>
        <w:numPr>
          <w:ilvl w:val="0"/>
          <w:numId w:val="4"/>
        </w:numPr>
        <w:rPr>
          <w:rFonts w:cs="Arial"/>
          <w:lang w:val="cy-GB"/>
        </w:rPr>
      </w:pPr>
      <w:r w:rsidRPr="0005393D">
        <w:rPr>
          <w:rFonts w:cs="Arial"/>
          <w:lang w:val="cy-GB"/>
        </w:rPr>
        <w:t xml:space="preserve">Rhestrwch ansoddeiriau i ddisgrifio'r crwca a'u defnyddio i ysgrifennu paragraff disgrifiadol am yr hen ddyn.  Yna gellid datblygu hyn yn ddadansoddiad cymeriad gan ddefnyddio 'Pwynt, Dyfyniad ac Egluro'. </w:t>
      </w:r>
      <w:r w:rsidR="0005393D">
        <w:rPr>
          <w:rFonts w:cs="Arial"/>
          <w:lang w:val="cy-GB"/>
        </w:rPr>
        <w:br/>
      </w:r>
    </w:p>
    <w:p w14:paraId="7799A30D" w14:textId="77777777" w:rsidR="00A85F27" w:rsidRDefault="00A85F27" w:rsidP="00A85F27">
      <w:pPr>
        <w:pStyle w:val="ListParagraph"/>
        <w:numPr>
          <w:ilvl w:val="0"/>
          <w:numId w:val="4"/>
        </w:numPr>
        <w:rPr>
          <w:rFonts w:cs="Arial"/>
          <w:lang w:val="cy-GB"/>
        </w:rPr>
      </w:pPr>
      <w:r w:rsidRPr="0005393D">
        <w:rPr>
          <w:rFonts w:cs="Arial"/>
          <w:lang w:val="cy-GB"/>
        </w:rPr>
        <w:t>Defnyddiwch yr iaith ddisgrifiadol yn y gerdd i wneud 'model graffig' o'r parc.</w:t>
      </w:r>
    </w:p>
    <w:p w14:paraId="73A0D0A1" w14:textId="77777777" w:rsidR="0005393D" w:rsidRPr="0005393D" w:rsidRDefault="0005393D" w:rsidP="0005393D">
      <w:pPr>
        <w:pStyle w:val="ListParagraph"/>
        <w:rPr>
          <w:rFonts w:cs="Arial"/>
          <w:lang w:val="cy-GB"/>
        </w:rPr>
      </w:pPr>
    </w:p>
    <w:p w14:paraId="5C111BE9" w14:textId="77777777" w:rsidR="00A85F27" w:rsidRDefault="00A85F27" w:rsidP="00A85F27">
      <w:pPr>
        <w:pStyle w:val="ListParagraph"/>
        <w:numPr>
          <w:ilvl w:val="0"/>
          <w:numId w:val="4"/>
        </w:numPr>
        <w:rPr>
          <w:rFonts w:cs="Arial"/>
          <w:lang w:val="cy-GB"/>
        </w:rPr>
      </w:pPr>
      <w:r w:rsidRPr="0005393D">
        <w:rPr>
          <w:rFonts w:cs="Arial"/>
          <w:lang w:val="cy-GB"/>
        </w:rPr>
        <w:t>Gan dynnu'r crwca allan o'r 'presennol', meddyliwch am 'orffennol' a 'dyfodol' y crwca.  Ystyriwch o ble gallai fod wedi dod a beth allai ei wynebu yn y dyfodol.</w:t>
      </w:r>
    </w:p>
    <w:p w14:paraId="7B70B781" w14:textId="77777777" w:rsidR="0005393D" w:rsidRPr="0005393D" w:rsidRDefault="0005393D" w:rsidP="0005393D">
      <w:pPr>
        <w:rPr>
          <w:rFonts w:cs="Arial"/>
          <w:lang w:val="cy-GB"/>
        </w:rPr>
      </w:pPr>
    </w:p>
    <w:p w14:paraId="1768B2F5" w14:textId="48B8BDA3" w:rsidR="00A85F27" w:rsidRDefault="00A85F27" w:rsidP="00A85F27">
      <w:pPr>
        <w:pStyle w:val="ListParagraph"/>
        <w:numPr>
          <w:ilvl w:val="0"/>
          <w:numId w:val="4"/>
        </w:numPr>
        <w:rPr>
          <w:rFonts w:cs="Arial"/>
          <w:lang w:val="cy-GB"/>
        </w:rPr>
      </w:pPr>
      <w:r w:rsidRPr="0005393D">
        <w:rPr>
          <w:rFonts w:cs="Arial"/>
          <w:lang w:val="cy-GB"/>
        </w:rPr>
        <w:t>Ymchwiliwch yr elfennau o fyd natur a fyddai yn y parc. Pa fath o goed/creaduriaid brodorol y byddech chi'n dod o hyd iddyn nhw?  Gall y dysgwyr ysgrifennu taflenni ffeithiol yn seiliedig ar y planhigion a'r an</w:t>
      </w:r>
      <w:r w:rsidR="005851F4" w:rsidRPr="0005393D">
        <w:rPr>
          <w:rFonts w:cs="Arial"/>
          <w:lang w:val="cy-GB"/>
        </w:rPr>
        <w:t>i</w:t>
      </w:r>
      <w:r w:rsidRPr="0005393D">
        <w:rPr>
          <w:rFonts w:cs="Arial"/>
          <w:lang w:val="cy-GB"/>
        </w:rPr>
        <w:t>feiliaid sydd i'w gweld ym mharc Cwmdonkin.</w:t>
      </w:r>
    </w:p>
    <w:p w14:paraId="2C655571" w14:textId="77777777" w:rsidR="0005393D" w:rsidRPr="0005393D" w:rsidRDefault="0005393D" w:rsidP="0005393D">
      <w:pPr>
        <w:rPr>
          <w:rFonts w:cs="Arial"/>
          <w:lang w:val="cy-GB"/>
        </w:rPr>
      </w:pPr>
    </w:p>
    <w:p w14:paraId="26A61767" w14:textId="77777777" w:rsidR="00A85F27" w:rsidRPr="0005393D" w:rsidRDefault="00A85F27" w:rsidP="00A85F27">
      <w:pPr>
        <w:pStyle w:val="ListParagraph"/>
        <w:numPr>
          <w:ilvl w:val="0"/>
          <w:numId w:val="4"/>
        </w:numPr>
        <w:rPr>
          <w:rFonts w:cs="Arial"/>
          <w:lang w:val="cy-GB"/>
        </w:rPr>
      </w:pPr>
      <w:r w:rsidRPr="0005393D">
        <w:rPr>
          <w:rFonts w:cs="Arial"/>
          <w:lang w:val="cy-GB"/>
        </w:rPr>
        <w:t xml:space="preserve">Edrychwch ar sut mae Parc Cwmdonkin wedi'i adfer yn ystod y blynyddoedd diweddar, diolch i arian Cronfa Treftadaeth y Loteri.  Sut mae'n wahanol i gyfnod Dylan yno? </w:t>
      </w:r>
    </w:p>
    <w:p w14:paraId="4CDC9F50" w14:textId="77777777" w:rsidR="00A85F27" w:rsidRPr="0005393D" w:rsidRDefault="00A85F27" w:rsidP="00A85F27">
      <w:pPr>
        <w:pStyle w:val="ListParagraph"/>
        <w:rPr>
          <w:rFonts w:cs="Arial"/>
          <w:lang w:val="cy-GB"/>
        </w:rPr>
      </w:pPr>
      <w:r w:rsidRPr="0005393D">
        <w:rPr>
          <w:rFonts w:cs="Arial"/>
          <w:lang w:val="cy-GB"/>
        </w:rPr>
        <w:t xml:space="preserve">Gellir gweld hen luniau a gwybodaeth yn </w:t>
      </w:r>
      <w:hyperlink r:id="rId10" w:history="1">
        <w:r w:rsidRPr="0005393D">
          <w:rPr>
            <w:rStyle w:val="Hyperlink"/>
            <w:rFonts w:cs="Arial"/>
            <w:lang w:val="cy-GB"/>
          </w:rPr>
          <w:t>http://cwmdonkinpark.com/</w:t>
        </w:r>
      </w:hyperlink>
      <w:r w:rsidRPr="0005393D">
        <w:rPr>
          <w:rFonts w:cs="Arial"/>
          <w:lang w:val="cy-GB"/>
        </w:rPr>
        <w:t xml:space="preserve"> </w:t>
      </w:r>
    </w:p>
    <w:p w14:paraId="46D8922F" w14:textId="77777777" w:rsidR="00A85F27" w:rsidRPr="0005393D" w:rsidRDefault="00A85F27" w:rsidP="00A85F27">
      <w:pPr>
        <w:pStyle w:val="ListParagraph"/>
        <w:rPr>
          <w:rFonts w:cs="Arial"/>
          <w:lang w:val="cy-GB"/>
        </w:rPr>
      </w:pPr>
      <w:r w:rsidRPr="0005393D">
        <w:rPr>
          <w:rFonts w:cs="Arial"/>
          <w:lang w:val="cy-GB"/>
        </w:rPr>
        <w:t xml:space="preserve"> </w:t>
      </w:r>
    </w:p>
    <w:sectPr w:rsidR="00A85F27" w:rsidRPr="0005393D" w:rsidSect="00A7007D">
      <w:headerReference w:type="default" r:id="rId11"/>
      <w:footerReference w:type="default" r:id="rId12"/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3C04C" w14:textId="77777777" w:rsidR="00CF7E1B" w:rsidRPr="008372AC" w:rsidRDefault="00CF7E1B" w:rsidP="00A7007D">
      <w:pPr>
        <w:rPr>
          <w:lang w:val="cy-GB"/>
        </w:rPr>
      </w:pPr>
      <w:r w:rsidRPr="008372AC">
        <w:rPr>
          <w:lang w:val="cy-GB"/>
        </w:rPr>
        <w:separator/>
      </w:r>
    </w:p>
  </w:endnote>
  <w:endnote w:type="continuationSeparator" w:id="0">
    <w:p w14:paraId="48B240A5" w14:textId="77777777" w:rsidR="00CF7E1B" w:rsidRPr="008372AC" w:rsidRDefault="00CF7E1B" w:rsidP="00A7007D">
      <w:pPr>
        <w:rPr>
          <w:lang w:val="cy-GB"/>
        </w:rPr>
      </w:pPr>
      <w:r w:rsidRPr="008372AC">
        <w:rPr>
          <w:lang w:val="cy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ssoonPrimaryTypeMedium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C0838" w14:textId="1D67D4F6" w:rsidR="00724D0E" w:rsidRDefault="00724D0E">
    <w:pPr>
      <w:pStyle w:val="Footer"/>
    </w:pPr>
    <w:r>
      <w:rPr>
        <w:noProof/>
      </w:rPr>
      <w:drawing>
        <wp:inline distT="0" distB="0" distL="0" distR="0" wp14:anchorId="3361AAB9" wp14:editId="2F75B1A8">
          <wp:extent cx="6642100" cy="426475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2-fo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426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4A6C9" w14:textId="77777777" w:rsidR="00CF7E1B" w:rsidRPr="008372AC" w:rsidRDefault="00CF7E1B" w:rsidP="00A7007D">
      <w:pPr>
        <w:rPr>
          <w:lang w:val="cy-GB"/>
        </w:rPr>
      </w:pPr>
      <w:r w:rsidRPr="008372AC">
        <w:rPr>
          <w:lang w:val="cy-GB"/>
        </w:rPr>
        <w:separator/>
      </w:r>
    </w:p>
  </w:footnote>
  <w:footnote w:type="continuationSeparator" w:id="0">
    <w:p w14:paraId="01FA8A7B" w14:textId="77777777" w:rsidR="00CF7E1B" w:rsidRPr="008372AC" w:rsidRDefault="00CF7E1B" w:rsidP="00A7007D">
      <w:pPr>
        <w:rPr>
          <w:lang w:val="cy-GB"/>
        </w:rPr>
      </w:pPr>
      <w:r w:rsidRPr="008372AC">
        <w:rPr>
          <w:lang w:val="cy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0AEE3" w14:textId="6BCAA763" w:rsidR="00724D0E" w:rsidRDefault="00724D0E">
    <w:pPr>
      <w:pStyle w:val="Header"/>
    </w:pPr>
    <w:r>
      <w:rPr>
        <w:noProof/>
      </w:rPr>
      <w:drawing>
        <wp:inline distT="0" distB="0" distL="0" distR="0" wp14:anchorId="588479AC" wp14:editId="7058A651">
          <wp:extent cx="6642100" cy="700638"/>
          <wp:effectExtent l="0" t="0" r="0" b="1079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700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57186"/>
    <w:multiLevelType w:val="hybridMultilevel"/>
    <w:tmpl w:val="3D961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D0093"/>
    <w:multiLevelType w:val="hybridMultilevel"/>
    <w:tmpl w:val="6C186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F4DEB"/>
    <w:multiLevelType w:val="hybridMultilevel"/>
    <w:tmpl w:val="344E0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C5601A"/>
    <w:multiLevelType w:val="hybridMultilevel"/>
    <w:tmpl w:val="30440172"/>
    <w:lvl w:ilvl="0" w:tplc="C94AD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8C5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B8B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528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E3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E7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5C7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A4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101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2F3"/>
    <w:rsid w:val="00017B4F"/>
    <w:rsid w:val="0005393D"/>
    <w:rsid w:val="00055C1E"/>
    <w:rsid w:val="00055F41"/>
    <w:rsid w:val="00061209"/>
    <w:rsid w:val="00086135"/>
    <w:rsid w:val="001473C2"/>
    <w:rsid w:val="001924DB"/>
    <w:rsid w:val="001A7C3E"/>
    <w:rsid w:val="001B4B51"/>
    <w:rsid w:val="0021138F"/>
    <w:rsid w:val="00217FE6"/>
    <w:rsid w:val="00227195"/>
    <w:rsid w:val="002A7806"/>
    <w:rsid w:val="002C1895"/>
    <w:rsid w:val="00311516"/>
    <w:rsid w:val="004E2423"/>
    <w:rsid w:val="005851F4"/>
    <w:rsid w:val="00593962"/>
    <w:rsid w:val="005B2A33"/>
    <w:rsid w:val="005F27C0"/>
    <w:rsid w:val="006454ED"/>
    <w:rsid w:val="0065709A"/>
    <w:rsid w:val="00666F98"/>
    <w:rsid w:val="006E302F"/>
    <w:rsid w:val="006E67F0"/>
    <w:rsid w:val="007042F3"/>
    <w:rsid w:val="00724D0E"/>
    <w:rsid w:val="007822BF"/>
    <w:rsid w:val="007C2C62"/>
    <w:rsid w:val="007E554C"/>
    <w:rsid w:val="00824EFF"/>
    <w:rsid w:val="008372AC"/>
    <w:rsid w:val="008556EE"/>
    <w:rsid w:val="008A0AA4"/>
    <w:rsid w:val="008A6322"/>
    <w:rsid w:val="009B1C67"/>
    <w:rsid w:val="00A5330B"/>
    <w:rsid w:val="00A7007D"/>
    <w:rsid w:val="00A85F27"/>
    <w:rsid w:val="00AA3D9B"/>
    <w:rsid w:val="00B75683"/>
    <w:rsid w:val="00BA70AF"/>
    <w:rsid w:val="00C30387"/>
    <w:rsid w:val="00C720C7"/>
    <w:rsid w:val="00C9287A"/>
    <w:rsid w:val="00CF06D7"/>
    <w:rsid w:val="00CF7E1B"/>
    <w:rsid w:val="00D87575"/>
    <w:rsid w:val="00DD1485"/>
    <w:rsid w:val="00DD3DA5"/>
    <w:rsid w:val="00DE0DDA"/>
    <w:rsid w:val="00E36634"/>
    <w:rsid w:val="00EA4429"/>
    <w:rsid w:val="00F1400D"/>
    <w:rsid w:val="00F309EC"/>
    <w:rsid w:val="00F324B9"/>
    <w:rsid w:val="00F6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B04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D0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D0E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4D0E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4D0E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724D0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24D0E"/>
  </w:style>
  <w:style w:type="paragraph" w:styleId="BalloonText">
    <w:name w:val="Balloon Text"/>
    <w:basedOn w:val="Normal"/>
    <w:link w:val="BalloonTextChar"/>
    <w:uiPriority w:val="99"/>
    <w:semiHidden/>
    <w:unhideWhenUsed/>
    <w:rsid w:val="00724D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D0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1209"/>
    <w:rPr>
      <w:color w:val="0000FF" w:themeColor="hyperlink"/>
      <w:u w:val="single"/>
    </w:rPr>
  </w:style>
  <w:style w:type="paragraph" w:customStyle="1" w:styleId="Default">
    <w:name w:val="Default"/>
    <w:rsid w:val="00B75683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924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4D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D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24D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D0E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A700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24D0E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4D0E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4D0E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724D0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724D0E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24D0E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4D0E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24D0E"/>
    <w:rPr>
      <w:rFonts w:ascii="Arial" w:eastAsiaTheme="majorEastAsia" w:hAnsi="Arial" w:cstheme="majorBidi"/>
      <w:i/>
      <w:iCs/>
      <w:color w:val="000000" w:themeColor="text1"/>
      <w:spacing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D0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D0E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4D0E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4D0E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724D0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24D0E"/>
  </w:style>
  <w:style w:type="paragraph" w:styleId="BalloonText">
    <w:name w:val="Balloon Text"/>
    <w:basedOn w:val="Normal"/>
    <w:link w:val="BalloonTextChar"/>
    <w:uiPriority w:val="99"/>
    <w:semiHidden/>
    <w:unhideWhenUsed/>
    <w:rsid w:val="00724D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D0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1209"/>
    <w:rPr>
      <w:color w:val="0000FF" w:themeColor="hyperlink"/>
      <w:u w:val="single"/>
    </w:rPr>
  </w:style>
  <w:style w:type="paragraph" w:customStyle="1" w:styleId="Default">
    <w:name w:val="Default"/>
    <w:rsid w:val="00B75683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924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4D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D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24D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D0E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A700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24D0E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4D0E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4D0E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724D0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724D0E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24D0E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4D0E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24D0E"/>
    <w:rPr>
      <w:rFonts w:ascii="Arial" w:eastAsiaTheme="majorEastAsia" w:hAnsi="Arial" w:cstheme="majorBidi"/>
      <w:i/>
      <w:iCs/>
      <w:color w:val="000000" w:themeColor="tex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7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513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178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1102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59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7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2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763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351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ockandrollpoet.co.uk/videos.html" TargetMode="External"/><Relationship Id="rId9" Type="http://schemas.openxmlformats.org/officeDocument/2006/relationships/image" Target="media/image1.png"/><Relationship Id="rId10" Type="http://schemas.openxmlformats.org/officeDocument/2006/relationships/hyperlink" Target="http://cwmdonkinpark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ttbarry:Library:Application%20Support:Microsoft:Office:User%20Templates:My%20Templates:temp-part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temp-part2.dotm</Template>
  <TotalTime>5</TotalTime>
  <Pages>2</Pages>
  <Words>355</Words>
  <Characters>2028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Smith</dc:creator>
  <cp:keywords/>
  <dc:description/>
  <cp:lastModifiedBy>Matt Barry</cp:lastModifiedBy>
  <cp:revision>6</cp:revision>
  <dcterms:created xsi:type="dcterms:W3CDTF">2014-11-04T09:56:00Z</dcterms:created>
  <dcterms:modified xsi:type="dcterms:W3CDTF">2014-12-15T12:02:00Z</dcterms:modified>
</cp:coreProperties>
</file>