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917F9" w14:textId="30722D7B" w:rsidR="00B55DB3" w:rsidRPr="00900915" w:rsidRDefault="00900915" w:rsidP="00900915">
      <w:pPr>
        <w:pStyle w:val="Heading1"/>
        <w:rPr>
          <w:lang w:val="cy-GB"/>
        </w:rPr>
      </w:pPr>
      <w:r>
        <w:rPr>
          <w:lang w:val="cy-GB"/>
        </w:rPr>
        <w:br/>
      </w:r>
      <w:r w:rsidR="00B55DB3" w:rsidRPr="005022AA">
        <w:rPr>
          <w:lang w:val="cy-GB"/>
        </w:rPr>
        <w:t>Synau'r Blitz</w:t>
      </w:r>
    </w:p>
    <w:p w14:paraId="5B49963A" w14:textId="77777777" w:rsidR="00B55DB3" w:rsidRPr="005022AA" w:rsidRDefault="00B55DB3" w:rsidP="00B55DB3">
      <w:pPr>
        <w:rPr>
          <w:b/>
          <w:lang w:val="cy-GB"/>
        </w:rPr>
      </w:pPr>
    </w:p>
    <w:p w14:paraId="54096DCD" w14:textId="462767FB" w:rsidR="00B55DB3" w:rsidRPr="005022AA" w:rsidRDefault="00552BFC" w:rsidP="00B55DB3">
      <w:pPr>
        <w:rPr>
          <w:b/>
          <w:lang w:val="cy-GB"/>
        </w:rPr>
      </w:pPr>
      <w:r>
        <w:rPr>
          <w:b/>
          <w:noProof/>
        </w:rPr>
        <w:drawing>
          <wp:inline distT="0" distB="0" distL="0" distR="0" wp14:anchorId="212159D8" wp14:editId="24755CD6">
            <wp:extent cx="5270500" cy="728110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8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2758" w14:textId="77777777" w:rsidR="00B55DB3" w:rsidRPr="005022AA" w:rsidRDefault="00B55DB3" w:rsidP="00B55DB3">
      <w:pPr>
        <w:rPr>
          <w:b/>
          <w:lang w:val="cy-GB"/>
        </w:rPr>
      </w:pPr>
    </w:p>
    <w:p w14:paraId="34E01497" w14:textId="77777777" w:rsidR="00B55DB3" w:rsidRPr="005022AA" w:rsidRDefault="00B55DB3" w:rsidP="00B55DB3">
      <w:pPr>
        <w:rPr>
          <w:b/>
          <w:lang w:val="cy-GB"/>
        </w:rPr>
      </w:pPr>
      <w:r w:rsidRPr="005022AA">
        <w:rPr>
          <w:b/>
          <w:lang w:val="cy-GB"/>
        </w:rPr>
        <w:br w:type="page"/>
      </w:r>
    </w:p>
    <w:p w14:paraId="1382B27C" w14:textId="2747A785" w:rsidR="00B55DB3" w:rsidRPr="005022AA" w:rsidRDefault="00900915" w:rsidP="00552BFC">
      <w:pPr>
        <w:pStyle w:val="Heading2"/>
        <w:rPr>
          <w:lang w:val="cy-GB"/>
        </w:rPr>
      </w:pPr>
      <w:r>
        <w:rPr>
          <w:lang w:val="cy-GB"/>
        </w:rPr>
        <w:lastRenderedPageBreak/>
        <w:br/>
      </w:r>
      <w:bookmarkStart w:id="0" w:name="_GoBack"/>
      <w:bookmarkEnd w:id="0"/>
      <w:r w:rsidR="00B55DB3" w:rsidRPr="005022AA">
        <w:rPr>
          <w:lang w:val="cy-GB"/>
        </w:rPr>
        <w:t>Syniadau addysgu</w:t>
      </w:r>
    </w:p>
    <w:p w14:paraId="1805F96B" w14:textId="77777777" w:rsidR="00B55DB3" w:rsidRPr="005022AA" w:rsidRDefault="00B55DB3" w:rsidP="00552BFC">
      <w:pPr>
        <w:rPr>
          <w:lang w:val="cy-GB"/>
        </w:rPr>
      </w:pPr>
    </w:p>
    <w:p w14:paraId="383E4474" w14:textId="0EF7C0B1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>Esboniwch i'r dysgwyr eu bod nhw'n mynd i gyfansoddi darn o gerddoriaeth sy'n mynd i fod yn 'drac sain' a</w:t>
      </w:r>
      <w:r w:rsidR="00D71989">
        <w:rPr>
          <w:lang w:val="cy-GB"/>
        </w:rPr>
        <w:t>r</w:t>
      </w:r>
      <w:r w:rsidRPr="005022AA">
        <w:rPr>
          <w:lang w:val="cy-GB"/>
        </w:rPr>
        <w:t xml:space="preserve"> gyfer cyrch awyr ar Abertawe.</w:t>
      </w:r>
    </w:p>
    <w:p w14:paraId="47D4F407" w14:textId="77777777" w:rsidR="00B55DB3" w:rsidRPr="005022AA" w:rsidRDefault="00B55DB3" w:rsidP="00552BFC">
      <w:pPr>
        <w:rPr>
          <w:lang w:val="cy-GB"/>
        </w:rPr>
      </w:pPr>
    </w:p>
    <w:p w14:paraId="4FA27ADF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>Chwaraewch y Fideo 'Abertawe - Y Blitz Tair Noson' (ar www.rockandrollpoet.co.uk/videos).</w:t>
      </w:r>
    </w:p>
    <w:p w14:paraId="27509E0C" w14:textId="77777777" w:rsidR="00B55DB3" w:rsidRPr="005022AA" w:rsidRDefault="00B55DB3" w:rsidP="00552BFC">
      <w:pPr>
        <w:rPr>
          <w:rFonts w:cs="Times New Roman"/>
          <w:lang w:val="cy-GB"/>
        </w:rPr>
      </w:pPr>
    </w:p>
    <w:p w14:paraId="5ACBEE73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>Gofynnwch i'r dysgwyr drafod mewn grwpiau sut byddai pobl yn teimlo cyn, yn ystod ac ar ôl y Blitz.</w:t>
      </w:r>
    </w:p>
    <w:p w14:paraId="5C87A58A" w14:textId="77777777" w:rsidR="00B55DB3" w:rsidRPr="005022AA" w:rsidRDefault="00B55DB3" w:rsidP="00552BFC">
      <w:pPr>
        <w:rPr>
          <w:lang w:val="cy-GB"/>
        </w:rPr>
      </w:pPr>
    </w:p>
    <w:p w14:paraId="5AE69152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 xml:space="preserve">Chwaraewch y fideo eto a gofynnwch i'r dysgwyr wrando ar y synau y maen nhw'n gallu eu clywed. </w:t>
      </w:r>
    </w:p>
    <w:p w14:paraId="5A61F019" w14:textId="77777777" w:rsidR="00B55DB3" w:rsidRPr="005022AA" w:rsidRDefault="00B55DB3" w:rsidP="00552BFC">
      <w:pPr>
        <w:rPr>
          <w:lang w:val="cy-GB"/>
        </w:rPr>
      </w:pPr>
    </w:p>
    <w:p w14:paraId="7A44CBD7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 xml:space="preserve">Ceir rhagor o synau, gan gynnwys y seiren 'all clear' ar wefan y BBC - </w:t>
      </w:r>
    </w:p>
    <w:p w14:paraId="3C4CF25D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>http://www.bbc.co.uk/schools/primaryhistory/world_war2/air_raids/</w:t>
      </w:r>
    </w:p>
    <w:p w14:paraId="6EFAABFB" w14:textId="77777777" w:rsidR="00B55DB3" w:rsidRPr="005022AA" w:rsidRDefault="00B55DB3" w:rsidP="00B55DB3">
      <w:pPr>
        <w:widowControl w:val="0"/>
        <w:autoSpaceDE w:val="0"/>
        <w:autoSpaceDN w:val="0"/>
        <w:adjustRightInd w:val="0"/>
        <w:jc w:val="both"/>
        <w:rPr>
          <w:rFonts w:cs="Cambria"/>
          <w:lang w:val="cy-GB"/>
        </w:rPr>
      </w:pPr>
    </w:p>
    <w:p w14:paraId="21A49FFE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 xml:space="preserve">Y dysgwyr yn dechrau cyfansoddi gan sicrhau eu bod yn meddwl am </w:t>
      </w:r>
    </w:p>
    <w:p w14:paraId="439A84A7" w14:textId="77777777" w:rsidR="00B55DB3" w:rsidRPr="00552BFC" w:rsidRDefault="00B55DB3" w:rsidP="00B55DB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cy-GB"/>
        </w:rPr>
      </w:pPr>
      <w:r w:rsidRPr="00552BFC">
        <w:rPr>
          <w:rFonts w:ascii="Arial" w:hAnsi="Arial" w:cs="Arial"/>
          <w:sz w:val="24"/>
          <w:szCs w:val="24"/>
          <w:lang w:val="cy-GB"/>
        </w:rPr>
        <w:t>y synau y byddan nhw'n eu hadlewyrchu yn eu darn</w:t>
      </w:r>
    </w:p>
    <w:p w14:paraId="19DFC90C" w14:textId="77777777" w:rsidR="00B55DB3" w:rsidRPr="00552BFC" w:rsidRDefault="00B55DB3" w:rsidP="00B55DB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cy-GB"/>
        </w:rPr>
      </w:pPr>
      <w:r w:rsidRPr="00552BFC">
        <w:rPr>
          <w:rFonts w:ascii="Arial" w:hAnsi="Arial" w:cs="Arial"/>
          <w:sz w:val="24"/>
          <w:szCs w:val="24"/>
          <w:lang w:val="cy-GB"/>
        </w:rPr>
        <w:t xml:space="preserve">yr offerynnau a fyddai orau i gyfleu'r synau hynny (heb anghofio eu lleisiau fel offerynnau posibl) </w:t>
      </w:r>
    </w:p>
    <w:p w14:paraId="393084B0" w14:textId="77777777" w:rsidR="00B55DB3" w:rsidRPr="00552BFC" w:rsidRDefault="00B55DB3" w:rsidP="00B55DB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cy-GB"/>
        </w:rPr>
      </w:pPr>
      <w:r w:rsidRPr="00552BFC">
        <w:rPr>
          <w:rFonts w:ascii="Arial" w:hAnsi="Arial" w:cs="Arial"/>
          <w:sz w:val="24"/>
          <w:szCs w:val="24"/>
          <w:lang w:val="cy-GB"/>
        </w:rPr>
        <w:t>pa fath o synau fyddan nhw - cryf / tawel?</w:t>
      </w:r>
    </w:p>
    <w:p w14:paraId="155F17AD" w14:textId="77777777" w:rsidR="00B55DB3" w:rsidRPr="00552BFC" w:rsidRDefault="00B55DB3" w:rsidP="00B55DB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cy-GB"/>
        </w:rPr>
      </w:pPr>
      <w:r w:rsidRPr="00552BFC">
        <w:rPr>
          <w:rFonts w:ascii="Arial" w:hAnsi="Arial" w:cs="Arial"/>
          <w:sz w:val="24"/>
          <w:szCs w:val="24"/>
          <w:lang w:val="cy-GB"/>
        </w:rPr>
        <w:t>beth fydd tempo'r darn - cyflym / araf?</w:t>
      </w:r>
    </w:p>
    <w:p w14:paraId="7C1C031D" w14:textId="77777777" w:rsidR="00B55DB3" w:rsidRPr="005022AA" w:rsidRDefault="00B55DB3" w:rsidP="00B55DB3">
      <w:pPr>
        <w:widowControl w:val="0"/>
        <w:autoSpaceDE w:val="0"/>
        <w:autoSpaceDN w:val="0"/>
        <w:adjustRightInd w:val="0"/>
        <w:rPr>
          <w:rFonts w:cs="Times New Roman"/>
          <w:lang w:val="cy-GB"/>
        </w:rPr>
      </w:pPr>
    </w:p>
    <w:p w14:paraId="59B06360" w14:textId="77777777" w:rsidR="00B55DB3" w:rsidRPr="005022AA" w:rsidRDefault="00B55DB3" w:rsidP="00552BFC">
      <w:pPr>
        <w:rPr>
          <w:lang w:val="cy-GB"/>
        </w:rPr>
      </w:pPr>
      <w:r w:rsidRPr="005022AA">
        <w:rPr>
          <w:lang w:val="cy-GB"/>
        </w:rPr>
        <w:t>Ar ôl cael digon o amser i gyfansoddi gall y grwpiau berfformio eu cyfansoddiad i weddill y dosbarth.</w:t>
      </w:r>
    </w:p>
    <w:p w14:paraId="5EE12CAB" w14:textId="77777777" w:rsidR="00B55DB3" w:rsidRPr="005022AA" w:rsidRDefault="00B55DB3" w:rsidP="00552BFC">
      <w:pPr>
        <w:rPr>
          <w:lang w:val="cy-GB"/>
        </w:rPr>
      </w:pPr>
    </w:p>
    <w:p w14:paraId="6D9686CC" w14:textId="77777777" w:rsidR="00B55DB3" w:rsidRPr="005022AA" w:rsidRDefault="00B55DB3" w:rsidP="00B55DB3">
      <w:pPr>
        <w:rPr>
          <w:lang w:val="cy-GB"/>
        </w:rPr>
      </w:pPr>
    </w:p>
    <w:sectPr w:rsidR="00B55DB3" w:rsidRPr="005022AA" w:rsidSect="008A6322">
      <w:headerReference w:type="default" r:id="rId9"/>
      <w:footerReference w:type="default" r:id="rId10"/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5D5B6" w14:textId="77777777" w:rsidR="00B55DB3" w:rsidRPr="005022AA" w:rsidRDefault="00B55DB3" w:rsidP="00B55DB3">
      <w:pPr>
        <w:rPr>
          <w:lang w:val="cy-GB"/>
        </w:rPr>
      </w:pPr>
      <w:r w:rsidRPr="005022AA">
        <w:rPr>
          <w:lang w:val="cy-GB"/>
        </w:rPr>
        <w:separator/>
      </w:r>
    </w:p>
  </w:endnote>
  <w:endnote w:type="continuationSeparator" w:id="0">
    <w:p w14:paraId="0C936D33" w14:textId="77777777" w:rsidR="00B55DB3" w:rsidRPr="005022AA" w:rsidRDefault="00B55DB3" w:rsidP="00B55DB3">
      <w:pPr>
        <w:rPr>
          <w:lang w:val="cy-GB"/>
        </w:rPr>
      </w:pPr>
      <w:r w:rsidRPr="005022AA">
        <w:rPr>
          <w:lang w:val="cy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89B83" w14:textId="5700358E" w:rsidR="00B55DB3" w:rsidRPr="005022AA" w:rsidRDefault="00900915">
    <w:pPr>
      <w:pStyle w:val="Footer"/>
      <w:rPr>
        <w:lang w:val="cy-GB"/>
      </w:rPr>
    </w:pPr>
    <w:r>
      <w:rPr>
        <w:noProof/>
      </w:rPr>
      <w:drawing>
        <wp:inline distT="0" distB="0" distL="0" distR="0" wp14:anchorId="3E137DB3" wp14:editId="161341DD">
          <wp:extent cx="5270500" cy="33840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-fo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33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454CD" w14:textId="77777777" w:rsidR="00B55DB3" w:rsidRPr="005022AA" w:rsidRDefault="00B55DB3" w:rsidP="00B55DB3">
      <w:pPr>
        <w:rPr>
          <w:lang w:val="cy-GB"/>
        </w:rPr>
      </w:pPr>
      <w:r w:rsidRPr="005022AA">
        <w:rPr>
          <w:lang w:val="cy-GB"/>
        </w:rPr>
        <w:separator/>
      </w:r>
    </w:p>
  </w:footnote>
  <w:footnote w:type="continuationSeparator" w:id="0">
    <w:p w14:paraId="7F43AB32" w14:textId="77777777" w:rsidR="00B55DB3" w:rsidRPr="005022AA" w:rsidRDefault="00B55DB3" w:rsidP="00B55DB3">
      <w:pPr>
        <w:rPr>
          <w:lang w:val="cy-GB"/>
        </w:rPr>
      </w:pPr>
      <w:r w:rsidRPr="005022AA">
        <w:rPr>
          <w:lang w:val="cy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F7BE3" w14:textId="27E9DCB8" w:rsidR="00B55DB3" w:rsidRPr="005022AA" w:rsidRDefault="00900915">
    <w:pPr>
      <w:pStyle w:val="Header"/>
      <w:rPr>
        <w:lang w:val="cy-GB"/>
      </w:rPr>
    </w:pPr>
    <w:r>
      <w:rPr>
        <w:noProof/>
      </w:rPr>
      <w:drawing>
        <wp:inline distT="0" distB="0" distL="0" distR="0" wp14:anchorId="51C5432D" wp14:editId="097C90DF">
          <wp:extent cx="5270500" cy="555956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5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900177"/>
    <w:multiLevelType w:val="hybridMultilevel"/>
    <w:tmpl w:val="C81E9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B462B"/>
    <w:multiLevelType w:val="hybridMultilevel"/>
    <w:tmpl w:val="EA12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F3"/>
    <w:rsid w:val="00111D00"/>
    <w:rsid w:val="001457C3"/>
    <w:rsid w:val="001A3647"/>
    <w:rsid w:val="001B4B51"/>
    <w:rsid w:val="001B7869"/>
    <w:rsid w:val="002A7D9C"/>
    <w:rsid w:val="00340247"/>
    <w:rsid w:val="004B0EF5"/>
    <w:rsid w:val="005022AA"/>
    <w:rsid w:val="00547085"/>
    <w:rsid w:val="00552BFC"/>
    <w:rsid w:val="00596C9A"/>
    <w:rsid w:val="005B2A33"/>
    <w:rsid w:val="0062479E"/>
    <w:rsid w:val="00666F98"/>
    <w:rsid w:val="007042F3"/>
    <w:rsid w:val="00790BDA"/>
    <w:rsid w:val="008A6322"/>
    <w:rsid w:val="00900915"/>
    <w:rsid w:val="00923D39"/>
    <w:rsid w:val="00936C10"/>
    <w:rsid w:val="00A14F20"/>
    <w:rsid w:val="00A2421B"/>
    <w:rsid w:val="00B55DB3"/>
    <w:rsid w:val="00B97D4A"/>
    <w:rsid w:val="00C30387"/>
    <w:rsid w:val="00CC0F8E"/>
    <w:rsid w:val="00D71989"/>
    <w:rsid w:val="00EB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B04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91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091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915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915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90091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0915"/>
  </w:style>
  <w:style w:type="paragraph" w:styleId="BalloonText">
    <w:name w:val="Balloon Text"/>
    <w:basedOn w:val="Normal"/>
    <w:link w:val="BalloonTextChar"/>
    <w:uiPriority w:val="99"/>
    <w:semiHidden/>
    <w:unhideWhenUsed/>
    <w:rsid w:val="009009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1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7869"/>
    <w:pPr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09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91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009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915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900915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0915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915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90091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00915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0915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915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00915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91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091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915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915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90091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0915"/>
  </w:style>
  <w:style w:type="paragraph" w:styleId="BalloonText">
    <w:name w:val="Balloon Text"/>
    <w:basedOn w:val="Normal"/>
    <w:link w:val="BalloonTextChar"/>
    <w:uiPriority w:val="99"/>
    <w:semiHidden/>
    <w:unhideWhenUsed/>
    <w:rsid w:val="009009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1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7869"/>
    <w:pPr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09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91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009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915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900915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0915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915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90091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00915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0915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915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00915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ttbarry:Library:Application%20Support:Microsoft:Office:User%20Templates:My%20Templates:temp-part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temp-part2.dotm</Template>
  <TotalTime>1</TotalTime>
  <Pages>2</Pages>
  <Words>150</Words>
  <Characters>859</Characters>
  <Application>Microsoft Macintosh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Aled Richards</dc:creator>
  <cp:keywords/>
  <dc:description/>
  <cp:lastModifiedBy>Matt Barry</cp:lastModifiedBy>
  <cp:revision>6</cp:revision>
  <dcterms:created xsi:type="dcterms:W3CDTF">2014-11-07T11:08:00Z</dcterms:created>
  <dcterms:modified xsi:type="dcterms:W3CDTF">2014-12-15T12:03:00Z</dcterms:modified>
</cp:coreProperties>
</file>